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D003B" w14:textId="77777777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Cássia/MG, 25 de março de 2025.</w:t>
      </w:r>
    </w:p>
    <w:p w14:paraId="7CFEB4DE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511C45BC" w14:textId="77777777" w:rsidR="00CE42D1" w:rsidRPr="00224E8A" w:rsidRDefault="00CE42D1" w:rsidP="00CE42D1">
      <w:pPr>
        <w:spacing w:after="0"/>
        <w:jc w:val="both"/>
        <w:rPr>
          <w:rFonts w:cs="Arial"/>
          <w:b/>
          <w:bCs/>
        </w:rPr>
      </w:pPr>
    </w:p>
    <w:p w14:paraId="33408C33" w14:textId="77777777" w:rsidR="00224E8A" w:rsidRPr="00224E8A" w:rsidRDefault="00224E8A" w:rsidP="00CE42D1">
      <w:pPr>
        <w:spacing w:after="0"/>
        <w:jc w:val="both"/>
        <w:rPr>
          <w:rFonts w:cs="Arial"/>
          <w:b/>
          <w:bCs/>
        </w:rPr>
      </w:pPr>
    </w:p>
    <w:p w14:paraId="44AC2B71" w14:textId="04BF2023" w:rsidR="00CE42D1" w:rsidRPr="00224E8A" w:rsidRDefault="00CE42D1" w:rsidP="00CE42D1">
      <w:pPr>
        <w:spacing w:after="0"/>
        <w:jc w:val="both"/>
        <w:rPr>
          <w:rFonts w:cs="Arial"/>
          <w:b/>
          <w:bCs/>
        </w:rPr>
      </w:pPr>
      <w:r w:rsidRPr="00224E8A">
        <w:rPr>
          <w:rFonts w:cs="Arial"/>
          <w:b/>
          <w:bCs/>
        </w:rPr>
        <w:t xml:space="preserve">OFÍCIO Nº </w:t>
      </w:r>
      <w:r w:rsidR="00AB04AF" w:rsidRPr="00224E8A">
        <w:rPr>
          <w:rFonts w:cs="Arial"/>
          <w:b/>
          <w:bCs/>
        </w:rPr>
        <w:t>022</w:t>
      </w:r>
      <w:r w:rsidRPr="00224E8A">
        <w:rPr>
          <w:rFonts w:cs="Arial"/>
          <w:b/>
          <w:bCs/>
        </w:rPr>
        <w:t>/2025 - VER</w:t>
      </w:r>
    </w:p>
    <w:p w14:paraId="1C0B6858" w14:textId="1EA663EA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  <w:b/>
          <w:bCs/>
        </w:rPr>
        <w:t>Ref.:</w:t>
      </w:r>
      <w:r w:rsidRPr="00224E8A">
        <w:rPr>
          <w:rFonts w:cs="Arial"/>
        </w:rPr>
        <w:t xml:space="preserve"> </w:t>
      </w:r>
      <w:r w:rsidR="00531A8A" w:rsidRPr="00224E8A">
        <w:rPr>
          <w:rFonts w:cs="Arial"/>
          <w:i/>
          <w:iCs/>
          <w:u w:val="single"/>
        </w:rPr>
        <w:t xml:space="preserve">Solicitação de </w:t>
      </w:r>
      <w:r w:rsidR="00AB04AF" w:rsidRPr="00224E8A">
        <w:rPr>
          <w:rFonts w:cs="Arial"/>
          <w:i/>
          <w:iCs/>
          <w:u w:val="single"/>
        </w:rPr>
        <w:t>emenda Parlamentar</w:t>
      </w:r>
      <w:r w:rsidRPr="00224E8A">
        <w:rPr>
          <w:rFonts w:cs="Arial"/>
        </w:rPr>
        <w:t xml:space="preserve">. </w:t>
      </w:r>
    </w:p>
    <w:p w14:paraId="7CAEA6B8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533EEE3C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30464459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621CC77B" w14:textId="372FFC98" w:rsidR="00531A8A" w:rsidRPr="00224E8A" w:rsidRDefault="00531A8A" w:rsidP="00531A8A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="00AB04AF" w:rsidRPr="00224E8A">
        <w:rPr>
          <w:rFonts w:cs="Arial"/>
        </w:rPr>
        <w:t>Prezado Deput</w:t>
      </w:r>
      <w:r w:rsidR="00920632">
        <w:rPr>
          <w:rFonts w:cs="Arial"/>
        </w:rPr>
        <w:t>ado</w:t>
      </w:r>
      <w:r w:rsidRPr="00224E8A">
        <w:rPr>
          <w:rFonts w:cs="Arial"/>
        </w:rPr>
        <w:t>,</w:t>
      </w:r>
    </w:p>
    <w:p w14:paraId="051DA31D" w14:textId="77777777" w:rsidR="00531A8A" w:rsidRPr="00224E8A" w:rsidRDefault="00531A8A" w:rsidP="00531A8A">
      <w:pPr>
        <w:spacing w:after="0"/>
        <w:jc w:val="both"/>
        <w:rPr>
          <w:rFonts w:cs="Arial"/>
        </w:rPr>
      </w:pPr>
    </w:p>
    <w:p w14:paraId="2168FE04" w14:textId="77777777" w:rsidR="00531A8A" w:rsidRPr="00224E8A" w:rsidRDefault="00531A8A" w:rsidP="00531A8A">
      <w:pPr>
        <w:spacing w:after="0"/>
        <w:jc w:val="both"/>
        <w:rPr>
          <w:rFonts w:cs="Arial"/>
        </w:rPr>
      </w:pPr>
    </w:p>
    <w:p w14:paraId="6C8A5FFD" w14:textId="39407D1B" w:rsidR="00AB04AF" w:rsidRPr="00224E8A" w:rsidRDefault="00AB04AF" w:rsidP="00AB04AF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Cumprimentando-o cordialmente, venho, por meio deste, solicitar o apoio de Vossa Excelência para a destinação de emenda parlamentar no valor de R$ 180.000,00 (cento e oitenta mil reais) destinada ao município de Cássia, Minas Gerais, com o objetivo de custear procedimentos cirúrgicos que se encontram parados desde o ano de 2018.</w:t>
      </w:r>
    </w:p>
    <w:p w14:paraId="457FA47C" w14:textId="77777777" w:rsidR="00AB04AF" w:rsidRPr="00224E8A" w:rsidRDefault="00AB04AF" w:rsidP="00AB04AF">
      <w:pPr>
        <w:spacing w:after="0"/>
        <w:jc w:val="both"/>
        <w:rPr>
          <w:rFonts w:cs="Arial"/>
        </w:rPr>
      </w:pPr>
    </w:p>
    <w:p w14:paraId="1391615A" w14:textId="256C0B5D" w:rsidR="00AB04AF" w:rsidRPr="00224E8A" w:rsidRDefault="00AB04AF" w:rsidP="00AB04AF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A presente solicitação justifica-se pela necessidade de atender uma demanda que se encontra atrasada já há alguns anos, além disso, por se tratar de questões médicas cirúrgicas, muito nos preocupa a situação dessas pessoas que aguardam e necessitam desse tipo de atendimento já há bastante tempo. Mediante a isso, solicitamos vossa atenção e ajuda na destinação desse recurso em forma de custeio. A destinação desse recurso será de extrema importância para atender às demandas da nossa comunidade e garantir maior qualidade de vida aos cidadãos.</w:t>
      </w:r>
    </w:p>
    <w:p w14:paraId="45455ADA" w14:textId="77777777" w:rsidR="00AB04AF" w:rsidRPr="00224E8A" w:rsidRDefault="00AB04AF" w:rsidP="00AB04AF">
      <w:pPr>
        <w:spacing w:after="0"/>
        <w:jc w:val="both"/>
        <w:rPr>
          <w:rFonts w:cs="Arial"/>
        </w:rPr>
      </w:pPr>
    </w:p>
    <w:p w14:paraId="4B5077A9" w14:textId="0AD44377" w:rsidR="00AB04AF" w:rsidRPr="00224E8A" w:rsidRDefault="00AB04AF" w:rsidP="00AB04AF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Diante da reconhecida atuação de Vossa Excelência em prol dos municípios, confiamos em seu compromisso e apoio para atender a esta solicitação, que certamente trará impactos positivos para nossa população.</w:t>
      </w:r>
    </w:p>
    <w:p w14:paraId="2E5E6DA5" w14:textId="77777777" w:rsidR="00AB04AF" w:rsidRPr="00224E8A" w:rsidRDefault="00AB04AF" w:rsidP="00AB04AF">
      <w:pPr>
        <w:spacing w:after="0"/>
        <w:jc w:val="both"/>
        <w:rPr>
          <w:rFonts w:cs="Arial"/>
        </w:rPr>
      </w:pPr>
    </w:p>
    <w:p w14:paraId="4347948E" w14:textId="7353E4C2" w:rsidR="00CE42D1" w:rsidRPr="00224E8A" w:rsidRDefault="00AB04AF" w:rsidP="00AB04AF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Coloco-me à disposição para quaisquer esclarecimentos que se fizerem necessários e reforço meu compromisso com o desenvolvimento de nossa cidade. Desde já, agradeço sua atenção e aguardo um retorno positivo.</w:t>
      </w:r>
    </w:p>
    <w:p w14:paraId="4EC96457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7F1B53FF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2C1ADC83" w14:textId="7F807BD3" w:rsidR="00CE42D1" w:rsidRPr="00224E8A" w:rsidRDefault="00CE42D1" w:rsidP="00CE42D1">
      <w:pPr>
        <w:spacing w:after="0"/>
        <w:jc w:val="center"/>
        <w:rPr>
          <w:rFonts w:cs="Arial"/>
        </w:rPr>
      </w:pPr>
      <w:r w:rsidRPr="00224E8A">
        <w:rPr>
          <w:rFonts w:cs="Arial"/>
        </w:rPr>
        <w:t>Atenciosamente,</w:t>
      </w:r>
    </w:p>
    <w:p w14:paraId="1D8A47A9" w14:textId="77777777" w:rsidR="00CE42D1" w:rsidRPr="00224E8A" w:rsidRDefault="00CE42D1" w:rsidP="00CE42D1">
      <w:pPr>
        <w:spacing w:after="0"/>
        <w:jc w:val="center"/>
        <w:rPr>
          <w:rFonts w:cs="Arial"/>
        </w:rPr>
      </w:pPr>
    </w:p>
    <w:p w14:paraId="7AB527CD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624E9699" w14:textId="60C4FB60" w:rsidR="00CE42D1" w:rsidRPr="00224E8A" w:rsidRDefault="00CE42D1" w:rsidP="00CE42D1">
      <w:pPr>
        <w:spacing w:after="0"/>
        <w:jc w:val="center"/>
        <w:rPr>
          <w:rFonts w:cs="Arial"/>
        </w:rPr>
      </w:pPr>
    </w:p>
    <w:p w14:paraId="7BF45AC6" w14:textId="00D89249" w:rsidR="00CE42D1" w:rsidRPr="00224E8A" w:rsidRDefault="00AB04AF" w:rsidP="00CE42D1">
      <w:pPr>
        <w:spacing w:after="0"/>
        <w:jc w:val="center"/>
        <w:rPr>
          <w:rFonts w:cs="Arial"/>
          <w:b/>
          <w:bCs/>
        </w:rPr>
      </w:pPr>
      <w:r w:rsidRPr="00224E8A">
        <w:rPr>
          <w:rFonts w:cs="Arial"/>
          <w:b/>
          <w:bCs/>
        </w:rPr>
        <w:t>JOÃO TEIXEIRA JÚNIOR</w:t>
      </w:r>
    </w:p>
    <w:p w14:paraId="2BD7AD96" w14:textId="67CF4B55" w:rsidR="00CE42D1" w:rsidRPr="00224E8A" w:rsidRDefault="00CE42D1" w:rsidP="00AB04AF">
      <w:pPr>
        <w:spacing w:after="0"/>
        <w:jc w:val="center"/>
        <w:rPr>
          <w:rFonts w:cs="Arial"/>
        </w:rPr>
      </w:pPr>
      <w:r w:rsidRPr="00224E8A">
        <w:rPr>
          <w:rFonts w:cs="Arial"/>
          <w:b/>
          <w:bCs/>
        </w:rPr>
        <w:t>Vereador</w:t>
      </w:r>
    </w:p>
    <w:p w14:paraId="0C2B205F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39B9EC7B" w14:textId="77777777" w:rsidR="00531A8A" w:rsidRPr="00224E8A" w:rsidRDefault="00531A8A" w:rsidP="00CE42D1">
      <w:pPr>
        <w:spacing w:after="0"/>
        <w:jc w:val="both"/>
        <w:rPr>
          <w:rFonts w:cs="Arial"/>
        </w:rPr>
      </w:pPr>
    </w:p>
    <w:p w14:paraId="3942C512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77D1C1A7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094F87F0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73C1B136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6D859DEC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5AC8AC35" w14:textId="77777777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</w:rPr>
        <w:t xml:space="preserve">Exmo. Sr. </w:t>
      </w:r>
    </w:p>
    <w:p w14:paraId="5F834884" w14:textId="6F875564" w:rsidR="00CE42D1" w:rsidRPr="00224E8A" w:rsidRDefault="00224E8A" w:rsidP="00CE42D1">
      <w:pPr>
        <w:spacing w:after="0"/>
        <w:jc w:val="both"/>
        <w:rPr>
          <w:rFonts w:cs="Arial"/>
          <w:b/>
          <w:bCs/>
        </w:rPr>
      </w:pPr>
      <w:r w:rsidRPr="00224E8A">
        <w:rPr>
          <w:rFonts w:cs="Arial"/>
          <w:b/>
          <w:bCs/>
        </w:rPr>
        <w:t>DEPUTADO FEDERAL STEFANO AGUIAR</w:t>
      </w:r>
    </w:p>
    <w:p w14:paraId="4A81D2EF" w14:textId="07CB49A2" w:rsidR="00CE42D1" w:rsidRPr="00224E8A" w:rsidRDefault="00224E8A" w:rsidP="00CE42D1">
      <w:pPr>
        <w:spacing w:after="0"/>
        <w:jc w:val="both"/>
        <w:rPr>
          <w:rFonts w:cs="Arial"/>
        </w:rPr>
      </w:pPr>
      <w:r>
        <w:rPr>
          <w:rFonts w:cs="Arial"/>
        </w:rPr>
        <w:t>Câmara dos Deputados</w:t>
      </w:r>
    </w:p>
    <w:p w14:paraId="0ECD2DF2" w14:textId="340D7E31" w:rsidR="00EA1F12" w:rsidRPr="00224E8A" w:rsidRDefault="00224E8A" w:rsidP="00CE42D1">
      <w:pPr>
        <w:spacing w:after="0"/>
        <w:jc w:val="both"/>
        <w:rPr>
          <w:rFonts w:cs="Arial"/>
        </w:rPr>
      </w:pPr>
      <w:r>
        <w:rPr>
          <w:rFonts w:cs="Arial"/>
        </w:rPr>
        <w:t>Brasília - DF</w:t>
      </w:r>
    </w:p>
    <w:sectPr w:rsidR="00EA1F12" w:rsidRPr="00224E8A" w:rsidSect="00531A8A">
      <w:headerReference w:type="default" r:id="rId6"/>
      <w:footerReference w:type="default" r:id="rId7"/>
      <w:pgSz w:w="11907" w:h="16840" w:code="9"/>
      <w:pgMar w:top="2268" w:right="1134" w:bottom="851" w:left="1701" w:header="0" w:footer="0" w:gutter="0"/>
      <w:cols w:space="708"/>
      <w:docGrid w:linePitch="326" w:charSpace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0E7A8" w14:textId="77777777" w:rsidR="002651AD" w:rsidRDefault="002651AD">
      <w:r>
        <w:separator/>
      </w:r>
    </w:p>
  </w:endnote>
  <w:endnote w:type="continuationSeparator" w:id="0">
    <w:p w14:paraId="048C7D03" w14:textId="77777777" w:rsidR="002651AD" w:rsidRDefault="00265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7248E" w14:textId="77777777" w:rsidR="00FE5480" w:rsidRPr="00EA1F12" w:rsidRDefault="00000000" w:rsidP="00030988">
    <w:pPr>
      <w:pStyle w:val="Rodap"/>
      <w:jc w:val="center"/>
      <w:rPr>
        <w:rFonts w:ascii="Arial" w:eastAsia="Arial Unicode MS" w:hAnsi="Arial" w:cs="Arial"/>
        <w:b/>
        <w:color w:val="333333"/>
        <w:sz w:val="16"/>
      </w:rPr>
    </w:pPr>
    <w:r>
      <w:rPr>
        <w:rFonts w:ascii="Arial" w:eastAsia="Arial Unicode MS" w:hAnsi="Arial" w:cs="Arial"/>
        <w:b/>
        <w:bCs/>
        <w:color w:val="333333"/>
      </w:rPr>
      <w:pict w14:anchorId="2194810B">
        <v:rect id="_x0000_i1025" style="width:453.6pt;height:1pt" o:hralign="center" o:hrstd="t" o:hrnoshade="t" o:hr="t" fillcolor="#333" stroked="f"/>
      </w:pict>
    </w:r>
  </w:p>
  <w:p w14:paraId="1D6204CD" w14:textId="77777777" w:rsidR="00FE5480" w:rsidRPr="00EA1F12" w:rsidRDefault="005F2CDA" w:rsidP="00030988">
    <w:pPr>
      <w:pStyle w:val="Rodap"/>
      <w:jc w:val="center"/>
      <w:rPr>
        <w:rFonts w:ascii="Arial" w:eastAsia="Arial Unicode MS" w:hAnsi="Arial" w:cs="Arial"/>
        <w:b/>
        <w:color w:val="333333"/>
        <w:sz w:val="13"/>
        <w:szCs w:val="13"/>
      </w:rPr>
    </w:pPr>
    <w:r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Praça </w:t>
    </w:r>
    <w:r w:rsidR="00832BF0">
      <w:rPr>
        <w:rFonts w:ascii="Arial" w:eastAsia="Arial Unicode MS" w:hAnsi="Arial" w:cs="Arial"/>
        <w:b/>
        <w:color w:val="333333"/>
        <w:sz w:val="13"/>
        <w:szCs w:val="13"/>
      </w:rPr>
      <w:t>Juscelino K</w:t>
    </w:r>
    <w:r w:rsidR="00832BF0" w:rsidRPr="00832BF0">
      <w:rPr>
        <w:rFonts w:ascii="Arial" w:eastAsia="Arial Unicode MS" w:hAnsi="Arial" w:cs="Arial"/>
        <w:b/>
        <w:color w:val="333333"/>
        <w:sz w:val="13"/>
        <w:szCs w:val="13"/>
      </w:rPr>
      <w:t>ubitschek</w:t>
    </w:r>
    <w:r w:rsidR="00FE5480"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, </w:t>
    </w:r>
    <w:r w:rsidR="00832BF0">
      <w:rPr>
        <w:rFonts w:ascii="Arial" w:eastAsia="Arial Unicode MS" w:hAnsi="Arial" w:cs="Arial"/>
        <w:b/>
        <w:color w:val="333333"/>
        <w:sz w:val="13"/>
        <w:szCs w:val="13"/>
      </w:rPr>
      <w:t>108</w:t>
    </w:r>
    <w:r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  -  Centro</w:t>
    </w:r>
    <w:r w:rsidR="00FE5480"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  -  CEP: 37980-000  -  Cássia-MG  -  Telefax: (35) 3541-1898  -  e-mail: </w:t>
    </w:r>
    <w:r w:rsidR="00415124" w:rsidRPr="00EA1F12">
      <w:rPr>
        <w:rFonts w:ascii="Arial" w:eastAsia="Arial Unicode MS" w:hAnsi="Arial" w:cs="Arial"/>
        <w:b/>
        <w:color w:val="333333"/>
        <w:sz w:val="13"/>
        <w:szCs w:val="13"/>
      </w:rPr>
      <w:t>secretaria@cassia.cam.mg.gov.br</w:t>
    </w:r>
  </w:p>
  <w:p w14:paraId="545EDC33" w14:textId="77777777" w:rsidR="00FE5480" w:rsidRDefault="00FE5480" w:rsidP="00030988">
    <w:pPr>
      <w:pStyle w:val="Rodap"/>
      <w:jc w:val="center"/>
      <w:rPr>
        <w:rFonts w:ascii="Arial" w:eastAsia="Arial Unicode MS" w:hAnsi="Arial" w:cs="Arial"/>
        <w:b/>
        <w:color w:val="333333"/>
        <w:sz w:val="15"/>
        <w:szCs w:val="15"/>
      </w:rPr>
    </w:pPr>
  </w:p>
  <w:p w14:paraId="5632856A" w14:textId="77777777" w:rsidR="00EA1F12" w:rsidRPr="00EA1F12" w:rsidRDefault="00EA1F12" w:rsidP="00030988">
    <w:pPr>
      <w:pStyle w:val="Rodap"/>
      <w:jc w:val="center"/>
      <w:rPr>
        <w:rFonts w:ascii="Arial" w:eastAsia="Arial Unicode MS" w:hAnsi="Arial" w:cs="Arial"/>
        <w:b/>
        <w:color w:val="333333"/>
        <w:sz w:val="15"/>
        <w:szCs w:val="15"/>
      </w:rPr>
    </w:pPr>
  </w:p>
  <w:p w14:paraId="6B351B22" w14:textId="77777777" w:rsidR="00FE5480" w:rsidRPr="00EA1F12" w:rsidRDefault="00FE5480" w:rsidP="00030988">
    <w:pPr>
      <w:pStyle w:val="Rodap"/>
      <w:jc w:val="center"/>
      <w:rPr>
        <w:rFonts w:ascii="Arial" w:eastAsia="Arial Unicode MS" w:hAnsi="Arial" w:cs="Arial"/>
        <w:b/>
        <w:color w:val="333333"/>
        <w:sz w:val="10"/>
      </w:rPr>
    </w:pPr>
  </w:p>
  <w:p w14:paraId="6F5EC935" w14:textId="77777777" w:rsidR="0058582D" w:rsidRPr="00EA1F12" w:rsidRDefault="0058582D" w:rsidP="00030988">
    <w:pPr>
      <w:pStyle w:val="Rodap"/>
      <w:jc w:val="center"/>
      <w:rPr>
        <w:rFonts w:ascii="Arial" w:eastAsia="Arial Unicode MS" w:hAnsi="Arial" w:cs="Arial"/>
        <w:b/>
        <w:color w:val="333333"/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C9F9D" w14:textId="77777777" w:rsidR="002651AD" w:rsidRDefault="002651AD">
      <w:r>
        <w:separator/>
      </w:r>
    </w:p>
  </w:footnote>
  <w:footnote w:type="continuationSeparator" w:id="0">
    <w:p w14:paraId="264688EC" w14:textId="77777777" w:rsidR="002651AD" w:rsidRDefault="002651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B15EE" w14:textId="77777777" w:rsidR="00EA1F12" w:rsidRDefault="00EA1F12" w:rsidP="00030988">
    <w:pPr>
      <w:pStyle w:val="Cabealho"/>
      <w:ind w:left="708"/>
      <w:jc w:val="center"/>
      <w:rPr>
        <w:rFonts w:ascii="Arial" w:hAnsi="Arial" w:cs="Arial"/>
        <w:b/>
        <w:bCs/>
        <w:color w:val="333333"/>
        <w:sz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</w:p>
  <w:p w14:paraId="7C65497D" w14:textId="77777777" w:rsidR="00FE5480" w:rsidRPr="00EA1F12" w:rsidRDefault="002423A9" w:rsidP="00030988">
    <w:pPr>
      <w:pStyle w:val="Cabealho"/>
      <w:ind w:left="708"/>
      <w:jc w:val="center"/>
      <w:rPr>
        <w:rFonts w:ascii="Arial" w:hAnsi="Arial" w:cs="Arial"/>
        <w:b/>
        <w:bCs/>
        <w:color w:val="333333"/>
        <w:sz w:val="52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r>
      <w:rPr>
        <w:rFonts w:ascii="Arial" w:hAnsi="Arial" w:cs="Arial"/>
        <w:b/>
        <w:bCs/>
        <w:noProof/>
        <w:color w:val="333333"/>
        <w:sz w:val="52"/>
      </w:rPr>
      <w:drawing>
        <wp:anchor distT="0" distB="0" distL="114300" distR="114300" simplePos="0" relativeHeight="251658240" behindDoc="0" locked="0" layoutInCell="1" allowOverlap="1" wp14:anchorId="4ECD82E8" wp14:editId="3D23CDA1">
          <wp:simplePos x="0" y="0"/>
          <wp:positionH relativeFrom="column">
            <wp:posOffset>-348615</wp:posOffset>
          </wp:positionH>
          <wp:positionV relativeFrom="paragraph">
            <wp:posOffset>242252</wp:posOffset>
          </wp:positionV>
          <wp:extent cx="944880" cy="797243"/>
          <wp:effectExtent l="0" t="0" r="7620" b="317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724" cy="797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C12E54" w14:textId="77777777" w:rsidR="00FE5480" w:rsidRPr="00EA1F12" w:rsidRDefault="00FE5480" w:rsidP="00EA1F12">
    <w:pPr>
      <w:pStyle w:val="Cabealho"/>
      <w:spacing w:after="120"/>
      <w:ind w:left="709"/>
      <w:jc w:val="center"/>
      <w:rPr>
        <w:rFonts w:ascii="Arial" w:eastAsia="Arial Unicode MS" w:hAnsi="Arial" w:cs="Arial"/>
        <w:bCs/>
        <w:color w:val="333333"/>
        <w:sz w:val="56"/>
        <w:u w:val="single"/>
      </w:rPr>
    </w:pPr>
    <w:r w:rsidRPr="00EA1F12">
      <w:rPr>
        <w:rFonts w:ascii="Arial" w:eastAsia="Arial Unicode MS" w:hAnsi="Arial" w:cs="Arial"/>
        <w:bCs/>
        <w:color w:val="333333"/>
        <w:sz w:val="56"/>
        <w:u w:val="single"/>
      </w:rPr>
      <w:t>Câmara Municipal de Cássia</w:t>
    </w:r>
  </w:p>
  <w:p w14:paraId="121B3857" w14:textId="77777777" w:rsidR="00FE5480" w:rsidRPr="00EA1F12" w:rsidRDefault="00FE5480" w:rsidP="00030988">
    <w:pPr>
      <w:pStyle w:val="Cabealho"/>
      <w:ind w:left="708"/>
      <w:jc w:val="center"/>
      <w:rPr>
        <w:rFonts w:ascii="Arial" w:eastAsia="Arial Unicode MS" w:hAnsi="Arial" w:cs="Arial"/>
        <w:bCs/>
        <w:color w:val="333333"/>
        <w:sz w:val="36"/>
      </w:rPr>
    </w:pPr>
    <w:r w:rsidRPr="00EA1F12">
      <w:rPr>
        <w:rFonts w:ascii="Arial" w:eastAsia="Arial Unicode MS" w:hAnsi="Arial" w:cs="Arial"/>
        <w:bCs/>
        <w:color w:val="333333"/>
        <w:sz w:val="24"/>
      </w:rPr>
      <w:t>Estado de Minas Gerais</w:t>
    </w:r>
  </w:p>
  <w:p w14:paraId="394D23B1" w14:textId="77777777" w:rsidR="00FE5480" w:rsidRPr="00EA1F12" w:rsidRDefault="00FE5480" w:rsidP="00030988">
    <w:pPr>
      <w:pStyle w:val="Cabealho"/>
      <w:ind w:left="708"/>
      <w:rPr>
        <w:rFonts w:ascii="Arial" w:hAnsi="Arial" w:cs="Arial"/>
        <w:sz w:val="24"/>
      </w:rPr>
    </w:pPr>
  </w:p>
  <w:p w14:paraId="5F5F1F15" w14:textId="77777777" w:rsidR="00E03D54" w:rsidRPr="00EA1F12" w:rsidRDefault="00E03D54" w:rsidP="00030988">
    <w:pPr>
      <w:pStyle w:val="Cabealho"/>
      <w:ind w:left="708"/>
      <w:rPr>
        <w:rFonts w:ascii="Arial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activeWritingStyle w:appName="MSWord" w:lang="pt-BR" w:vendorID="1" w:dllVersion="513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2D1"/>
    <w:rsid w:val="00030988"/>
    <w:rsid w:val="00032431"/>
    <w:rsid w:val="000379FF"/>
    <w:rsid w:val="00041890"/>
    <w:rsid w:val="00050296"/>
    <w:rsid w:val="000651D4"/>
    <w:rsid w:val="00074918"/>
    <w:rsid w:val="000D24AE"/>
    <w:rsid w:val="000D277A"/>
    <w:rsid w:val="00102CE0"/>
    <w:rsid w:val="001417ED"/>
    <w:rsid w:val="00155479"/>
    <w:rsid w:val="0017418A"/>
    <w:rsid w:val="0019604E"/>
    <w:rsid w:val="001D786A"/>
    <w:rsid w:val="001F1279"/>
    <w:rsid w:val="001F4675"/>
    <w:rsid w:val="00224E8A"/>
    <w:rsid w:val="0022584F"/>
    <w:rsid w:val="002423A9"/>
    <w:rsid w:val="002651AD"/>
    <w:rsid w:val="00286146"/>
    <w:rsid w:val="002866F0"/>
    <w:rsid w:val="00291966"/>
    <w:rsid w:val="002C6766"/>
    <w:rsid w:val="002E1B5A"/>
    <w:rsid w:val="00310404"/>
    <w:rsid w:val="00332069"/>
    <w:rsid w:val="00360337"/>
    <w:rsid w:val="00372147"/>
    <w:rsid w:val="003810C2"/>
    <w:rsid w:val="00383C54"/>
    <w:rsid w:val="00384F82"/>
    <w:rsid w:val="00387F66"/>
    <w:rsid w:val="003905B2"/>
    <w:rsid w:val="003C0B48"/>
    <w:rsid w:val="003F1E6D"/>
    <w:rsid w:val="00412B52"/>
    <w:rsid w:val="00415124"/>
    <w:rsid w:val="00420C9A"/>
    <w:rsid w:val="00437DED"/>
    <w:rsid w:val="00440A0A"/>
    <w:rsid w:val="004529C7"/>
    <w:rsid w:val="004A60D7"/>
    <w:rsid w:val="004A667A"/>
    <w:rsid w:val="0050395D"/>
    <w:rsid w:val="00506E57"/>
    <w:rsid w:val="00515AFC"/>
    <w:rsid w:val="005270E1"/>
    <w:rsid w:val="00531A8A"/>
    <w:rsid w:val="00532AE1"/>
    <w:rsid w:val="0058582D"/>
    <w:rsid w:val="00590BAF"/>
    <w:rsid w:val="005E5CD0"/>
    <w:rsid w:val="005F2CDA"/>
    <w:rsid w:val="005F6CB8"/>
    <w:rsid w:val="006007A3"/>
    <w:rsid w:val="006161DE"/>
    <w:rsid w:val="006250FD"/>
    <w:rsid w:val="006A2F94"/>
    <w:rsid w:val="006C36D7"/>
    <w:rsid w:val="006E12A4"/>
    <w:rsid w:val="007218E8"/>
    <w:rsid w:val="00750186"/>
    <w:rsid w:val="00757307"/>
    <w:rsid w:val="007B0877"/>
    <w:rsid w:val="007B765D"/>
    <w:rsid w:val="008245D5"/>
    <w:rsid w:val="00832BF0"/>
    <w:rsid w:val="008525D6"/>
    <w:rsid w:val="00863CD3"/>
    <w:rsid w:val="008919DA"/>
    <w:rsid w:val="008B36CE"/>
    <w:rsid w:val="008B76D3"/>
    <w:rsid w:val="008C024E"/>
    <w:rsid w:val="008C339B"/>
    <w:rsid w:val="008D67D8"/>
    <w:rsid w:val="008D6878"/>
    <w:rsid w:val="008E2C64"/>
    <w:rsid w:val="008E2C6F"/>
    <w:rsid w:val="00901DB8"/>
    <w:rsid w:val="00911861"/>
    <w:rsid w:val="00920632"/>
    <w:rsid w:val="009278EC"/>
    <w:rsid w:val="009561AD"/>
    <w:rsid w:val="009624F5"/>
    <w:rsid w:val="00980D66"/>
    <w:rsid w:val="00990D1F"/>
    <w:rsid w:val="009A3E71"/>
    <w:rsid w:val="009B475A"/>
    <w:rsid w:val="00A32EAD"/>
    <w:rsid w:val="00A47DB9"/>
    <w:rsid w:val="00A73A11"/>
    <w:rsid w:val="00A75E42"/>
    <w:rsid w:val="00AB04AF"/>
    <w:rsid w:val="00AD54C2"/>
    <w:rsid w:val="00B1096E"/>
    <w:rsid w:val="00B200A8"/>
    <w:rsid w:val="00B31C47"/>
    <w:rsid w:val="00B65CC4"/>
    <w:rsid w:val="00B81C62"/>
    <w:rsid w:val="00BA261E"/>
    <w:rsid w:val="00BC405C"/>
    <w:rsid w:val="00C10D6F"/>
    <w:rsid w:val="00C4675A"/>
    <w:rsid w:val="00C8392E"/>
    <w:rsid w:val="00CE42D1"/>
    <w:rsid w:val="00CF1B3A"/>
    <w:rsid w:val="00CF7445"/>
    <w:rsid w:val="00D40641"/>
    <w:rsid w:val="00D55516"/>
    <w:rsid w:val="00D7273A"/>
    <w:rsid w:val="00D96701"/>
    <w:rsid w:val="00DB2625"/>
    <w:rsid w:val="00DD1C3F"/>
    <w:rsid w:val="00DF36EB"/>
    <w:rsid w:val="00E03D54"/>
    <w:rsid w:val="00E14690"/>
    <w:rsid w:val="00E34EE4"/>
    <w:rsid w:val="00E470E7"/>
    <w:rsid w:val="00E54FAD"/>
    <w:rsid w:val="00E62601"/>
    <w:rsid w:val="00E62743"/>
    <w:rsid w:val="00E9011F"/>
    <w:rsid w:val="00EA1F12"/>
    <w:rsid w:val="00EA3CF8"/>
    <w:rsid w:val="00EC70DA"/>
    <w:rsid w:val="00EE4AE2"/>
    <w:rsid w:val="00F126AC"/>
    <w:rsid w:val="00F15E69"/>
    <w:rsid w:val="00F3229D"/>
    <w:rsid w:val="00F5138D"/>
    <w:rsid w:val="00FA3EF1"/>
    <w:rsid w:val="00FC090C"/>
    <w:rsid w:val="00FE4D21"/>
    <w:rsid w:val="00FE5480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89CFD1"/>
  <w15:docId w15:val="{D07C360D-EC52-4917-A2AD-5F5BC494B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42D1"/>
    <w:pPr>
      <w:spacing w:after="200"/>
    </w:pPr>
    <w:rPr>
      <w:rFonts w:ascii="Arial" w:eastAsia="Calibri" w:hAnsi="Arial"/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rsid w:val="005F6CB8"/>
    <w:pPr>
      <w:keepNext/>
      <w:tabs>
        <w:tab w:val="left" w:pos="1276"/>
      </w:tabs>
      <w:spacing w:after="0" w:line="300" w:lineRule="exact"/>
      <w:outlineLvl w:val="0"/>
    </w:pPr>
    <w:rPr>
      <w:rFonts w:eastAsia="Times New Roman"/>
      <w:b/>
      <w:sz w:val="24"/>
      <w:szCs w:val="20"/>
      <w:lang w:eastAsia="pt-BR"/>
    </w:rPr>
  </w:style>
  <w:style w:type="paragraph" w:styleId="Ttulo4">
    <w:name w:val="heading 4"/>
    <w:basedOn w:val="Normal"/>
    <w:next w:val="Normal"/>
    <w:qFormat/>
    <w:rsid w:val="005F6CB8"/>
    <w:pPr>
      <w:keepNext/>
      <w:spacing w:after="0" w:line="360" w:lineRule="auto"/>
      <w:jc w:val="both"/>
      <w:outlineLvl w:val="3"/>
    </w:pPr>
    <w:rPr>
      <w:rFonts w:eastAsia="Times New Roman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qFormat/>
    <w:rsid w:val="000D24AE"/>
    <w:pPr>
      <w:suppressAutoHyphens/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ar-SA"/>
    </w:rPr>
  </w:style>
  <w:style w:type="paragraph" w:styleId="Ttulo7">
    <w:name w:val="heading 7"/>
    <w:basedOn w:val="Normal"/>
    <w:next w:val="Normal"/>
    <w:qFormat/>
    <w:rsid w:val="005F6CB8"/>
    <w:pPr>
      <w:keepNext/>
      <w:spacing w:after="0" w:line="320" w:lineRule="exact"/>
      <w:ind w:right="-285"/>
      <w:jc w:val="both"/>
      <w:outlineLvl w:val="6"/>
    </w:pPr>
    <w:rPr>
      <w:rFonts w:eastAsia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"/>
    <w:basedOn w:val="Normal"/>
    <w:link w:val="CabealhoChar"/>
    <w:rsid w:val="00030988"/>
    <w:pPr>
      <w:tabs>
        <w:tab w:val="center" w:pos="4252"/>
        <w:tab w:val="right" w:pos="8504"/>
      </w:tabs>
      <w:spacing w:after="0"/>
    </w:pPr>
    <w:rPr>
      <w:rFonts w:ascii="Times New Roman" w:eastAsia="Times New Roman" w:hAnsi="Times New Roman"/>
      <w:sz w:val="20"/>
      <w:szCs w:val="20"/>
      <w:lang w:eastAsia="pt-BR"/>
    </w:rPr>
  </w:style>
  <w:style w:type="paragraph" w:styleId="Rodap">
    <w:name w:val="footer"/>
    <w:basedOn w:val="Normal"/>
    <w:rsid w:val="00030988"/>
    <w:pPr>
      <w:tabs>
        <w:tab w:val="center" w:pos="4252"/>
        <w:tab w:val="right" w:pos="8504"/>
      </w:tabs>
      <w:spacing w:after="0"/>
    </w:pPr>
    <w:rPr>
      <w:rFonts w:ascii="Times New Roman" w:eastAsia="Times New Roman" w:hAnsi="Times New Roman"/>
      <w:sz w:val="20"/>
      <w:szCs w:val="20"/>
      <w:lang w:eastAsia="pt-BR"/>
    </w:rPr>
  </w:style>
  <w:style w:type="paragraph" w:styleId="Recuodecorpodetexto">
    <w:name w:val="Body Text Indent"/>
    <w:basedOn w:val="Normal"/>
    <w:rsid w:val="005F6CB8"/>
    <w:pPr>
      <w:spacing w:after="0"/>
      <w:ind w:right="85" w:firstLine="3402"/>
      <w:jc w:val="both"/>
    </w:pPr>
    <w:rPr>
      <w:rFonts w:eastAsia="Times New Roman"/>
      <w:sz w:val="24"/>
      <w:szCs w:val="20"/>
      <w:lang w:eastAsia="pt-BR"/>
    </w:rPr>
  </w:style>
  <w:style w:type="paragraph" w:styleId="Recuodecorpodetexto2">
    <w:name w:val="Body Text Indent 2"/>
    <w:basedOn w:val="Normal"/>
    <w:rsid w:val="005F6CB8"/>
    <w:pPr>
      <w:spacing w:after="0" w:line="480" w:lineRule="auto"/>
      <w:ind w:firstLine="3686"/>
      <w:jc w:val="both"/>
    </w:pPr>
    <w:rPr>
      <w:rFonts w:eastAsia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rsid w:val="008D687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8D6878"/>
    <w:rPr>
      <w:rFonts w:ascii="Tahoma" w:hAnsi="Tahoma" w:cs="Tahoma"/>
      <w:sz w:val="16"/>
      <w:szCs w:val="16"/>
    </w:rPr>
  </w:style>
  <w:style w:type="character" w:customStyle="1" w:styleId="Ttulo5Char">
    <w:name w:val="Título 5 Char"/>
    <w:basedOn w:val="Fontepargpadro"/>
    <w:link w:val="Ttulo5"/>
    <w:rsid w:val="000D24AE"/>
    <w:rPr>
      <w:b/>
      <w:bCs/>
      <w:i/>
      <w:iCs/>
      <w:sz w:val="26"/>
      <w:szCs w:val="26"/>
      <w:lang w:eastAsia="ar-SA"/>
    </w:rPr>
  </w:style>
  <w:style w:type="character" w:customStyle="1" w:styleId="CabealhoChar">
    <w:name w:val="Cabeçalho Char"/>
    <w:aliases w:val=" Char Char"/>
    <w:link w:val="Cabealho"/>
    <w:rsid w:val="000D24AE"/>
  </w:style>
  <w:style w:type="character" w:styleId="Forte">
    <w:name w:val="Strong"/>
    <w:qFormat/>
    <w:rsid w:val="000D24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0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ADOS%20II\Meus%20documentos\Documentos\Modelos%20Personalizados%20do%20Office\C&#226;mara%20(logo)%20cmc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Câmara (logo) cmc</Template>
  <TotalTime>15</TotalTime>
  <Pages>1</Pages>
  <Words>246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(SEQUENCIA)– GPC</vt:lpstr>
    </vt:vector>
  </TitlesOfParts>
  <Company>Câmara Municipal de Cássia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(SEQUENCIA)– GPC</dc:title>
  <dc:creator>SECRETARIA</dc:creator>
  <cp:lastModifiedBy>SECRETARIA CMC</cp:lastModifiedBy>
  <cp:revision>6</cp:revision>
  <cp:lastPrinted>2016-08-04T14:37:00Z</cp:lastPrinted>
  <dcterms:created xsi:type="dcterms:W3CDTF">2025-03-25T20:16:00Z</dcterms:created>
  <dcterms:modified xsi:type="dcterms:W3CDTF">2025-03-26T18:32:00Z</dcterms:modified>
</cp:coreProperties>
</file>