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FD003B" w14:textId="77777777" w:rsidR="00CE42D1" w:rsidRPr="00224E8A" w:rsidRDefault="00CE42D1" w:rsidP="00CE42D1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  <w:t>Cássia/MG, 25 de março de 2025.</w:t>
      </w:r>
    </w:p>
    <w:p w14:paraId="7CFEB4DE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511C45BC" w14:textId="77777777" w:rsidR="00CE42D1" w:rsidRPr="00224E8A" w:rsidRDefault="00CE42D1" w:rsidP="00CE42D1">
      <w:pPr>
        <w:spacing w:after="0"/>
        <w:jc w:val="both"/>
        <w:rPr>
          <w:rFonts w:cs="Arial"/>
          <w:b/>
          <w:bCs/>
        </w:rPr>
      </w:pPr>
    </w:p>
    <w:p w14:paraId="33408C33" w14:textId="77777777" w:rsidR="00224E8A" w:rsidRPr="00224E8A" w:rsidRDefault="00224E8A" w:rsidP="00CE42D1">
      <w:pPr>
        <w:spacing w:after="0"/>
        <w:jc w:val="both"/>
        <w:rPr>
          <w:rFonts w:cs="Arial"/>
          <w:b/>
          <w:bCs/>
        </w:rPr>
      </w:pPr>
    </w:p>
    <w:p w14:paraId="44AC2B71" w14:textId="321B5EE1" w:rsidR="00CE42D1" w:rsidRPr="00224E8A" w:rsidRDefault="00CE42D1" w:rsidP="00CE42D1">
      <w:pPr>
        <w:spacing w:after="0"/>
        <w:jc w:val="both"/>
        <w:rPr>
          <w:rFonts w:cs="Arial"/>
          <w:b/>
          <w:bCs/>
        </w:rPr>
      </w:pPr>
      <w:r w:rsidRPr="00224E8A">
        <w:rPr>
          <w:rFonts w:cs="Arial"/>
          <w:b/>
          <w:bCs/>
        </w:rPr>
        <w:t xml:space="preserve">OFÍCIO Nº </w:t>
      </w:r>
      <w:r w:rsidR="00535592">
        <w:rPr>
          <w:rFonts w:cs="Arial"/>
          <w:b/>
          <w:bCs/>
        </w:rPr>
        <w:t>023</w:t>
      </w:r>
      <w:r w:rsidRPr="00224E8A">
        <w:rPr>
          <w:rFonts w:cs="Arial"/>
          <w:b/>
          <w:bCs/>
        </w:rPr>
        <w:t>/2025 - VER</w:t>
      </w:r>
    </w:p>
    <w:p w14:paraId="1C0B6858" w14:textId="1EA663EA" w:rsidR="00CE42D1" w:rsidRPr="00224E8A" w:rsidRDefault="00CE42D1" w:rsidP="00CE42D1">
      <w:pPr>
        <w:spacing w:after="0"/>
        <w:jc w:val="both"/>
        <w:rPr>
          <w:rFonts w:cs="Arial"/>
        </w:rPr>
      </w:pPr>
      <w:r w:rsidRPr="00224E8A">
        <w:rPr>
          <w:rFonts w:cs="Arial"/>
          <w:b/>
          <w:bCs/>
        </w:rPr>
        <w:t>Ref.:</w:t>
      </w:r>
      <w:r w:rsidRPr="00224E8A">
        <w:rPr>
          <w:rFonts w:cs="Arial"/>
        </w:rPr>
        <w:t xml:space="preserve"> </w:t>
      </w:r>
      <w:r w:rsidR="00531A8A" w:rsidRPr="00224E8A">
        <w:rPr>
          <w:rFonts w:cs="Arial"/>
          <w:i/>
          <w:iCs/>
          <w:u w:val="single"/>
        </w:rPr>
        <w:t xml:space="preserve">Solicitação de </w:t>
      </w:r>
      <w:r w:rsidR="00AB04AF" w:rsidRPr="00224E8A">
        <w:rPr>
          <w:rFonts w:cs="Arial"/>
          <w:i/>
          <w:iCs/>
          <w:u w:val="single"/>
        </w:rPr>
        <w:t>emenda Parlamentar</w:t>
      </w:r>
      <w:r w:rsidRPr="00224E8A">
        <w:rPr>
          <w:rFonts w:cs="Arial"/>
        </w:rPr>
        <w:t xml:space="preserve">. </w:t>
      </w:r>
    </w:p>
    <w:p w14:paraId="7CAEA6B8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533EEE3C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30464459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621CC77B" w14:textId="372FFC98" w:rsidR="00531A8A" w:rsidRPr="00224E8A" w:rsidRDefault="00531A8A" w:rsidP="00531A8A">
      <w:pPr>
        <w:spacing w:after="0"/>
        <w:jc w:val="both"/>
        <w:rPr>
          <w:rFonts w:cs="Arial"/>
        </w:rPr>
      </w:pP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Pr="00224E8A">
        <w:rPr>
          <w:rFonts w:cs="Arial"/>
        </w:rPr>
        <w:tab/>
      </w:r>
      <w:r w:rsidR="00AB04AF" w:rsidRPr="00224E8A">
        <w:rPr>
          <w:rFonts w:cs="Arial"/>
        </w:rPr>
        <w:t>Prezado Deput</w:t>
      </w:r>
      <w:r w:rsidR="00920632">
        <w:rPr>
          <w:rFonts w:cs="Arial"/>
        </w:rPr>
        <w:t>ado</w:t>
      </w:r>
      <w:r w:rsidRPr="00224E8A">
        <w:rPr>
          <w:rFonts w:cs="Arial"/>
        </w:rPr>
        <w:t>,</w:t>
      </w:r>
    </w:p>
    <w:p w14:paraId="051DA31D" w14:textId="77777777" w:rsidR="00531A8A" w:rsidRPr="00224E8A" w:rsidRDefault="00531A8A" w:rsidP="00531A8A">
      <w:pPr>
        <w:spacing w:after="0"/>
        <w:jc w:val="both"/>
        <w:rPr>
          <w:rFonts w:cs="Arial"/>
        </w:rPr>
      </w:pPr>
    </w:p>
    <w:p w14:paraId="2168FE04" w14:textId="77777777" w:rsidR="00531A8A" w:rsidRPr="00224E8A" w:rsidRDefault="00531A8A" w:rsidP="00531A8A">
      <w:pPr>
        <w:spacing w:after="0"/>
        <w:jc w:val="both"/>
        <w:rPr>
          <w:rFonts w:cs="Arial"/>
        </w:rPr>
      </w:pPr>
    </w:p>
    <w:p w14:paraId="3021FD39" w14:textId="0445E9F7" w:rsidR="00535592" w:rsidRPr="00535592" w:rsidRDefault="00535592" w:rsidP="00535592">
      <w:pPr>
        <w:spacing w:after="0"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535592">
        <w:rPr>
          <w:rFonts w:cs="Arial"/>
        </w:rPr>
        <w:t xml:space="preserve">Cumprimentando-o cordialmente, venho, por meio deste, solicitar o apoio de Vossa Excelência para a destinação de um veículo Van, destinada ao município de Cássia, Minas Gerais, com o objetivo de atender uma demanda de transporte para o turismo </w:t>
      </w:r>
      <w:r>
        <w:rPr>
          <w:rFonts w:cs="Arial"/>
        </w:rPr>
        <w:t>do município</w:t>
      </w:r>
      <w:r w:rsidRPr="00535592">
        <w:rPr>
          <w:rFonts w:cs="Arial"/>
        </w:rPr>
        <w:t xml:space="preserve"> de Cássia.</w:t>
      </w:r>
    </w:p>
    <w:p w14:paraId="40727B1A" w14:textId="77777777" w:rsidR="00535592" w:rsidRDefault="00535592" w:rsidP="00535592">
      <w:pPr>
        <w:spacing w:after="0"/>
        <w:jc w:val="both"/>
        <w:rPr>
          <w:rFonts w:cs="Arial"/>
        </w:rPr>
      </w:pPr>
    </w:p>
    <w:p w14:paraId="22FC44B5" w14:textId="185AD4B6" w:rsidR="00535592" w:rsidRPr="00535592" w:rsidRDefault="00535592" w:rsidP="00535592">
      <w:pPr>
        <w:spacing w:after="0"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535592">
        <w:rPr>
          <w:rFonts w:cs="Arial"/>
        </w:rPr>
        <w:t xml:space="preserve">A presente solicitação justifica-se pela necessidade da crescente demanda de transportes de pessoas ligadas às atividades </w:t>
      </w:r>
      <w:r>
        <w:rPr>
          <w:rFonts w:cs="Arial"/>
        </w:rPr>
        <w:t>turísticas</w:t>
      </w:r>
      <w:r w:rsidRPr="00535592">
        <w:rPr>
          <w:rFonts w:cs="Arial"/>
        </w:rPr>
        <w:t xml:space="preserve"> dentro e fora do município. A destinação desse veículo Van será de extrema importância para atender às demandas da nossa comunidade e garantir maior qualidade de vida aos cidadãos.</w:t>
      </w:r>
    </w:p>
    <w:p w14:paraId="0CC9415F" w14:textId="77777777" w:rsidR="00535592" w:rsidRDefault="00535592" w:rsidP="00535592">
      <w:pPr>
        <w:spacing w:after="0"/>
        <w:jc w:val="both"/>
        <w:rPr>
          <w:rFonts w:cs="Arial"/>
        </w:rPr>
      </w:pPr>
    </w:p>
    <w:p w14:paraId="42E494CB" w14:textId="1A96C367" w:rsidR="00535592" w:rsidRPr="00535592" w:rsidRDefault="00535592" w:rsidP="00535592">
      <w:pPr>
        <w:spacing w:after="0"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535592">
        <w:rPr>
          <w:rFonts w:cs="Arial"/>
        </w:rPr>
        <w:t>Diante da reconhecida atuação de Vossa Excelência em prol dos municípios, confiamos em seu compromisso e apoio para atender a esta solicitação, que certamente trará impactos positivos para nossa população.</w:t>
      </w:r>
    </w:p>
    <w:p w14:paraId="4DCC4C39" w14:textId="77777777" w:rsidR="00535592" w:rsidRDefault="00535592" w:rsidP="00535592">
      <w:pPr>
        <w:spacing w:after="0"/>
        <w:jc w:val="both"/>
        <w:rPr>
          <w:rFonts w:cs="Arial"/>
        </w:rPr>
      </w:pPr>
    </w:p>
    <w:p w14:paraId="4347948E" w14:textId="56CAFF96" w:rsidR="00CE42D1" w:rsidRPr="00224E8A" w:rsidRDefault="00535592" w:rsidP="00535592">
      <w:pPr>
        <w:spacing w:after="0"/>
        <w:jc w:val="both"/>
        <w:rPr>
          <w:rFonts w:cs="Arial"/>
        </w:rPr>
      </w:pP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>
        <w:rPr>
          <w:rFonts w:cs="Arial"/>
        </w:rPr>
        <w:tab/>
      </w:r>
      <w:r w:rsidRPr="00535592">
        <w:rPr>
          <w:rFonts w:cs="Arial"/>
        </w:rPr>
        <w:t>Coloco-me à disposição para quaisquer esclarecimentos que se fizerem necessários e reforço meu compromisso com o desenvolvimento de nossa cidade. Desde já, agradeço sua atenção e aguardo um retorno positivo.</w:t>
      </w:r>
    </w:p>
    <w:p w14:paraId="4EC96457" w14:textId="77777777" w:rsidR="00AB04AF" w:rsidRPr="00224E8A" w:rsidRDefault="00AB04AF" w:rsidP="00CE42D1">
      <w:pPr>
        <w:spacing w:after="0"/>
        <w:jc w:val="center"/>
        <w:rPr>
          <w:rFonts w:cs="Arial"/>
        </w:rPr>
      </w:pPr>
    </w:p>
    <w:p w14:paraId="7F1B53FF" w14:textId="77777777" w:rsidR="00AB04AF" w:rsidRPr="00224E8A" w:rsidRDefault="00AB04AF" w:rsidP="00CE42D1">
      <w:pPr>
        <w:spacing w:after="0"/>
        <w:jc w:val="center"/>
        <w:rPr>
          <w:rFonts w:cs="Arial"/>
        </w:rPr>
      </w:pPr>
    </w:p>
    <w:p w14:paraId="2C1ADC83" w14:textId="7F807BD3" w:rsidR="00CE42D1" w:rsidRPr="00224E8A" w:rsidRDefault="00CE42D1" w:rsidP="00CE42D1">
      <w:pPr>
        <w:spacing w:after="0"/>
        <w:jc w:val="center"/>
        <w:rPr>
          <w:rFonts w:cs="Arial"/>
        </w:rPr>
      </w:pPr>
      <w:r w:rsidRPr="00224E8A">
        <w:rPr>
          <w:rFonts w:cs="Arial"/>
        </w:rPr>
        <w:t>Atenciosamente,</w:t>
      </w:r>
    </w:p>
    <w:p w14:paraId="1D8A47A9" w14:textId="77777777" w:rsidR="00CE42D1" w:rsidRPr="00224E8A" w:rsidRDefault="00CE42D1" w:rsidP="00CE42D1">
      <w:pPr>
        <w:spacing w:after="0"/>
        <w:jc w:val="center"/>
        <w:rPr>
          <w:rFonts w:cs="Arial"/>
        </w:rPr>
      </w:pPr>
    </w:p>
    <w:p w14:paraId="7AB527CD" w14:textId="77777777" w:rsidR="00AB04AF" w:rsidRPr="00224E8A" w:rsidRDefault="00AB04AF" w:rsidP="00CE42D1">
      <w:pPr>
        <w:spacing w:after="0"/>
        <w:jc w:val="center"/>
        <w:rPr>
          <w:rFonts w:cs="Arial"/>
        </w:rPr>
      </w:pPr>
    </w:p>
    <w:p w14:paraId="624E9699" w14:textId="60C4FB60" w:rsidR="00CE42D1" w:rsidRPr="00224E8A" w:rsidRDefault="00CE42D1" w:rsidP="00CE42D1">
      <w:pPr>
        <w:spacing w:after="0"/>
        <w:jc w:val="center"/>
        <w:rPr>
          <w:rFonts w:cs="Arial"/>
        </w:rPr>
      </w:pPr>
    </w:p>
    <w:p w14:paraId="7BF45AC6" w14:textId="00D89249" w:rsidR="00CE42D1" w:rsidRPr="00224E8A" w:rsidRDefault="00AB04AF" w:rsidP="00CE42D1">
      <w:pPr>
        <w:spacing w:after="0"/>
        <w:jc w:val="center"/>
        <w:rPr>
          <w:rFonts w:cs="Arial"/>
          <w:b/>
          <w:bCs/>
        </w:rPr>
      </w:pPr>
      <w:r w:rsidRPr="00224E8A">
        <w:rPr>
          <w:rFonts w:cs="Arial"/>
          <w:b/>
          <w:bCs/>
        </w:rPr>
        <w:t>JOÃO TEIXEIRA JÚNIOR</w:t>
      </w:r>
    </w:p>
    <w:p w14:paraId="2BD7AD96" w14:textId="67CF4B55" w:rsidR="00CE42D1" w:rsidRPr="00224E8A" w:rsidRDefault="00CE42D1" w:rsidP="00AB04AF">
      <w:pPr>
        <w:spacing w:after="0"/>
        <w:jc w:val="center"/>
        <w:rPr>
          <w:rFonts w:cs="Arial"/>
        </w:rPr>
      </w:pPr>
      <w:r w:rsidRPr="00224E8A">
        <w:rPr>
          <w:rFonts w:cs="Arial"/>
          <w:b/>
          <w:bCs/>
        </w:rPr>
        <w:t>Vereador</w:t>
      </w:r>
    </w:p>
    <w:p w14:paraId="0C2B205F" w14:textId="77777777" w:rsidR="00CE42D1" w:rsidRPr="00224E8A" w:rsidRDefault="00CE42D1" w:rsidP="00CE42D1">
      <w:pPr>
        <w:spacing w:after="0"/>
        <w:jc w:val="both"/>
        <w:rPr>
          <w:rFonts w:cs="Arial"/>
        </w:rPr>
      </w:pPr>
    </w:p>
    <w:p w14:paraId="39B9EC7B" w14:textId="77777777" w:rsidR="00531A8A" w:rsidRDefault="00531A8A" w:rsidP="00CE42D1">
      <w:pPr>
        <w:spacing w:after="0"/>
        <w:jc w:val="both"/>
        <w:rPr>
          <w:rFonts w:cs="Arial"/>
        </w:rPr>
      </w:pPr>
    </w:p>
    <w:p w14:paraId="05711FC7" w14:textId="77777777" w:rsidR="00535592" w:rsidRDefault="00535592" w:rsidP="00CE42D1">
      <w:pPr>
        <w:spacing w:after="0"/>
        <w:jc w:val="both"/>
        <w:rPr>
          <w:rFonts w:cs="Arial"/>
        </w:rPr>
      </w:pPr>
    </w:p>
    <w:p w14:paraId="34B2D7DE" w14:textId="77777777" w:rsidR="00535592" w:rsidRDefault="00535592" w:rsidP="00CE42D1">
      <w:pPr>
        <w:spacing w:after="0"/>
        <w:jc w:val="both"/>
        <w:rPr>
          <w:rFonts w:cs="Arial"/>
        </w:rPr>
      </w:pPr>
    </w:p>
    <w:p w14:paraId="24B3EB02" w14:textId="77777777" w:rsidR="00535592" w:rsidRPr="00224E8A" w:rsidRDefault="00535592" w:rsidP="00CE42D1">
      <w:pPr>
        <w:spacing w:after="0"/>
        <w:jc w:val="both"/>
        <w:rPr>
          <w:rFonts w:cs="Arial"/>
        </w:rPr>
      </w:pPr>
    </w:p>
    <w:p w14:paraId="3942C512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77D1C1A7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094F87F0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73C1B136" w14:textId="77777777" w:rsidR="00224E8A" w:rsidRPr="00224E8A" w:rsidRDefault="00224E8A" w:rsidP="00CE42D1">
      <w:pPr>
        <w:spacing w:after="0"/>
        <w:jc w:val="both"/>
        <w:rPr>
          <w:rFonts w:cs="Arial"/>
        </w:rPr>
      </w:pPr>
    </w:p>
    <w:p w14:paraId="6D859DEC" w14:textId="77777777" w:rsidR="00CE42D1" w:rsidRDefault="00CE42D1" w:rsidP="00CE42D1">
      <w:pPr>
        <w:spacing w:after="0"/>
        <w:jc w:val="both"/>
        <w:rPr>
          <w:rFonts w:cs="Arial"/>
        </w:rPr>
      </w:pPr>
    </w:p>
    <w:p w14:paraId="7BD80177" w14:textId="77777777" w:rsidR="00F516FB" w:rsidRPr="00224E8A" w:rsidRDefault="00F516FB" w:rsidP="00CE42D1">
      <w:pPr>
        <w:spacing w:after="0"/>
        <w:jc w:val="both"/>
        <w:rPr>
          <w:rFonts w:cs="Arial"/>
        </w:rPr>
      </w:pPr>
    </w:p>
    <w:p w14:paraId="5AC8AC35" w14:textId="77777777" w:rsidR="00CE42D1" w:rsidRPr="00224E8A" w:rsidRDefault="00CE42D1" w:rsidP="00CE42D1">
      <w:pPr>
        <w:spacing w:after="0"/>
        <w:jc w:val="both"/>
        <w:rPr>
          <w:rFonts w:cs="Arial"/>
        </w:rPr>
      </w:pPr>
      <w:r w:rsidRPr="00224E8A">
        <w:rPr>
          <w:rFonts w:cs="Arial"/>
        </w:rPr>
        <w:t xml:space="preserve">Exmo. Sr. </w:t>
      </w:r>
    </w:p>
    <w:p w14:paraId="5F834884" w14:textId="6F875564" w:rsidR="00CE42D1" w:rsidRPr="00224E8A" w:rsidRDefault="00224E8A" w:rsidP="00CE42D1">
      <w:pPr>
        <w:spacing w:after="0"/>
        <w:jc w:val="both"/>
        <w:rPr>
          <w:rFonts w:cs="Arial"/>
          <w:b/>
          <w:bCs/>
        </w:rPr>
      </w:pPr>
      <w:r w:rsidRPr="00224E8A">
        <w:rPr>
          <w:rFonts w:cs="Arial"/>
          <w:b/>
          <w:bCs/>
        </w:rPr>
        <w:t>DEPUTADO FEDERAL STEFANO AGUIAR</w:t>
      </w:r>
    </w:p>
    <w:p w14:paraId="4A81D2EF" w14:textId="07CB49A2" w:rsidR="00CE42D1" w:rsidRPr="00224E8A" w:rsidRDefault="00224E8A" w:rsidP="00CE42D1">
      <w:pPr>
        <w:spacing w:after="0"/>
        <w:jc w:val="both"/>
        <w:rPr>
          <w:rFonts w:cs="Arial"/>
        </w:rPr>
      </w:pPr>
      <w:r>
        <w:rPr>
          <w:rFonts w:cs="Arial"/>
        </w:rPr>
        <w:t>Câmara dos Deputados</w:t>
      </w:r>
    </w:p>
    <w:p w14:paraId="0ECD2DF2" w14:textId="340D7E31" w:rsidR="00EA1F12" w:rsidRPr="00224E8A" w:rsidRDefault="00224E8A" w:rsidP="00CE42D1">
      <w:pPr>
        <w:spacing w:after="0"/>
        <w:jc w:val="both"/>
        <w:rPr>
          <w:rFonts w:cs="Arial"/>
        </w:rPr>
      </w:pPr>
      <w:r>
        <w:rPr>
          <w:rFonts w:cs="Arial"/>
        </w:rPr>
        <w:t>Brasília - DF</w:t>
      </w:r>
    </w:p>
    <w:sectPr w:rsidR="00EA1F12" w:rsidRPr="00224E8A" w:rsidSect="00531A8A">
      <w:headerReference w:type="default" r:id="rId6"/>
      <w:footerReference w:type="default" r:id="rId7"/>
      <w:pgSz w:w="11907" w:h="16840" w:code="9"/>
      <w:pgMar w:top="2268" w:right="1134" w:bottom="851" w:left="1701" w:header="0" w:footer="0" w:gutter="0"/>
      <w:cols w:space="708"/>
      <w:docGrid w:linePitch="326" w:charSpace="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83A178" w14:textId="77777777" w:rsidR="00251BEF" w:rsidRDefault="00251BEF">
      <w:r>
        <w:separator/>
      </w:r>
    </w:p>
  </w:endnote>
  <w:endnote w:type="continuationSeparator" w:id="0">
    <w:p w14:paraId="0B9E06F4" w14:textId="77777777" w:rsidR="00251BEF" w:rsidRDefault="00251B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97248E" w14:textId="77777777" w:rsidR="00FE5480" w:rsidRPr="00EA1F12" w:rsidRDefault="00000000" w:rsidP="00030988">
    <w:pPr>
      <w:pStyle w:val="Rodap"/>
      <w:jc w:val="center"/>
      <w:rPr>
        <w:rFonts w:ascii="Arial" w:eastAsia="Arial Unicode MS" w:hAnsi="Arial" w:cs="Arial"/>
        <w:b/>
        <w:color w:val="333333"/>
        <w:sz w:val="16"/>
      </w:rPr>
    </w:pPr>
    <w:r>
      <w:rPr>
        <w:rFonts w:ascii="Arial" w:eastAsia="Arial Unicode MS" w:hAnsi="Arial" w:cs="Arial"/>
        <w:b/>
        <w:bCs/>
        <w:color w:val="333333"/>
      </w:rPr>
      <w:pict w14:anchorId="2194810B">
        <v:rect id="_x0000_i1025" style="width:453.6pt;height:1pt" o:hralign="center" o:hrstd="t" o:hrnoshade="t" o:hr="t" fillcolor="#333" stroked="f"/>
      </w:pict>
    </w:r>
  </w:p>
  <w:p w14:paraId="1D6204CD" w14:textId="77777777" w:rsidR="00FE5480" w:rsidRPr="00EA1F12" w:rsidRDefault="005F2CDA" w:rsidP="00030988">
    <w:pPr>
      <w:pStyle w:val="Rodap"/>
      <w:jc w:val="center"/>
      <w:rPr>
        <w:rFonts w:ascii="Arial" w:eastAsia="Arial Unicode MS" w:hAnsi="Arial" w:cs="Arial"/>
        <w:b/>
        <w:color w:val="333333"/>
        <w:sz w:val="13"/>
        <w:szCs w:val="13"/>
      </w:rPr>
    </w:pPr>
    <w:r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Praça </w:t>
    </w:r>
    <w:r w:rsidR="00832BF0">
      <w:rPr>
        <w:rFonts w:ascii="Arial" w:eastAsia="Arial Unicode MS" w:hAnsi="Arial" w:cs="Arial"/>
        <w:b/>
        <w:color w:val="333333"/>
        <w:sz w:val="13"/>
        <w:szCs w:val="13"/>
      </w:rPr>
      <w:t>Juscelino K</w:t>
    </w:r>
    <w:r w:rsidR="00832BF0" w:rsidRPr="00832BF0">
      <w:rPr>
        <w:rFonts w:ascii="Arial" w:eastAsia="Arial Unicode MS" w:hAnsi="Arial" w:cs="Arial"/>
        <w:b/>
        <w:color w:val="333333"/>
        <w:sz w:val="13"/>
        <w:szCs w:val="13"/>
      </w:rPr>
      <w:t>ubitschek</w:t>
    </w:r>
    <w:r w:rsidR="00FE5480"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, </w:t>
    </w:r>
    <w:r w:rsidR="00832BF0">
      <w:rPr>
        <w:rFonts w:ascii="Arial" w:eastAsia="Arial Unicode MS" w:hAnsi="Arial" w:cs="Arial"/>
        <w:b/>
        <w:color w:val="333333"/>
        <w:sz w:val="13"/>
        <w:szCs w:val="13"/>
      </w:rPr>
      <w:t>108</w:t>
    </w:r>
    <w:r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  -  Centro</w:t>
    </w:r>
    <w:r w:rsidR="00FE5480" w:rsidRPr="00EA1F12">
      <w:rPr>
        <w:rFonts w:ascii="Arial" w:eastAsia="Arial Unicode MS" w:hAnsi="Arial" w:cs="Arial"/>
        <w:b/>
        <w:color w:val="333333"/>
        <w:sz w:val="13"/>
        <w:szCs w:val="13"/>
      </w:rPr>
      <w:t xml:space="preserve">  -  CEP: 37980-000  -  Cássia-MG  -  Telefax: (35) 3541-1898  -  e-mail: </w:t>
    </w:r>
    <w:r w:rsidR="00415124" w:rsidRPr="00EA1F12">
      <w:rPr>
        <w:rFonts w:ascii="Arial" w:eastAsia="Arial Unicode MS" w:hAnsi="Arial" w:cs="Arial"/>
        <w:b/>
        <w:color w:val="333333"/>
        <w:sz w:val="13"/>
        <w:szCs w:val="13"/>
      </w:rPr>
      <w:t>secretaria@cassia.cam.mg.gov.br</w:t>
    </w:r>
  </w:p>
  <w:p w14:paraId="545EDC33" w14:textId="77777777" w:rsidR="00FE5480" w:rsidRDefault="00FE5480" w:rsidP="00030988">
    <w:pPr>
      <w:pStyle w:val="Rodap"/>
      <w:jc w:val="center"/>
      <w:rPr>
        <w:rFonts w:ascii="Arial" w:eastAsia="Arial Unicode MS" w:hAnsi="Arial" w:cs="Arial"/>
        <w:b/>
        <w:color w:val="333333"/>
        <w:sz w:val="15"/>
        <w:szCs w:val="15"/>
      </w:rPr>
    </w:pPr>
  </w:p>
  <w:p w14:paraId="5632856A" w14:textId="77777777" w:rsidR="00EA1F12" w:rsidRPr="00EA1F12" w:rsidRDefault="00EA1F12" w:rsidP="00030988">
    <w:pPr>
      <w:pStyle w:val="Rodap"/>
      <w:jc w:val="center"/>
      <w:rPr>
        <w:rFonts w:ascii="Arial" w:eastAsia="Arial Unicode MS" w:hAnsi="Arial" w:cs="Arial"/>
        <w:b/>
        <w:color w:val="333333"/>
        <w:sz w:val="15"/>
        <w:szCs w:val="15"/>
      </w:rPr>
    </w:pPr>
  </w:p>
  <w:p w14:paraId="6B351B22" w14:textId="77777777" w:rsidR="00FE5480" w:rsidRPr="00EA1F12" w:rsidRDefault="00FE5480" w:rsidP="00030988">
    <w:pPr>
      <w:pStyle w:val="Rodap"/>
      <w:jc w:val="center"/>
      <w:rPr>
        <w:rFonts w:ascii="Arial" w:eastAsia="Arial Unicode MS" w:hAnsi="Arial" w:cs="Arial"/>
        <w:b/>
        <w:color w:val="333333"/>
        <w:sz w:val="10"/>
      </w:rPr>
    </w:pPr>
  </w:p>
  <w:p w14:paraId="6F5EC935" w14:textId="77777777" w:rsidR="0058582D" w:rsidRPr="00EA1F12" w:rsidRDefault="0058582D" w:rsidP="00030988">
    <w:pPr>
      <w:pStyle w:val="Rodap"/>
      <w:jc w:val="center"/>
      <w:rPr>
        <w:rFonts w:ascii="Arial" w:eastAsia="Arial Unicode MS" w:hAnsi="Arial" w:cs="Arial"/>
        <w:b/>
        <w:color w:val="333333"/>
        <w:sz w:val="1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812534" w14:textId="77777777" w:rsidR="00251BEF" w:rsidRDefault="00251BEF">
      <w:r>
        <w:separator/>
      </w:r>
    </w:p>
  </w:footnote>
  <w:footnote w:type="continuationSeparator" w:id="0">
    <w:p w14:paraId="05C8B7D5" w14:textId="77777777" w:rsidR="00251BEF" w:rsidRDefault="00251B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5B15EE" w14:textId="77777777" w:rsidR="00EA1F12" w:rsidRDefault="00EA1F12" w:rsidP="00030988">
    <w:pPr>
      <w:pStyle w:val="Cabealho"/>
      <w:ind w:left="708"/>
      <w:jc w:val="center"/>
      <w:rPr>
        <w:rFonts w:ascii="Arial" w:hAnsi="Arial" w:cs="Arial"/>
        <w:b/>
        <w:bCs/>
        <w:color w:val="333333"/>
        <w:sz w:val="28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</w:p>
  <w:p w14:paraId="7C65497D" w14:textId="77777777" w:rsidR="00FE5480" w:rsidRPr="00EA1F12" w:rsidRDefault="002423A9" w:rsidP="00030988">
    <w:pPr>
      <w:pStyle w:val="Cabealho"/>
      <w:ind w:left="708"/>
      <w:jc w:val="center"/>
      <w:rPr>
        <w:rFonts w:ascii="Arial" w:hAnsi="Arial" w:cs="Arial"/>
        <w:b/>
        <w:bCs/>
        <w:color w:val="333333"/>
        <w:sz w:val="52"/>
        <w14:shadow w14:blurRad="0" w14:dist="25400" w14:dir="13500000" w14:sx="0" w14:sy="0" w14:kx="0" w14:ky="0" w14:algn="none">
          <w14:srgbClr w14:val="000000">
            <w14:alpha w14:val="50000"/>
          </w14:srgbClr>
        </w14:shadow>
        <w14:textOutline w14:w="9525" w14:cap="flat" w14:cmpd="sng" w14:algn="ctr">
          <w14:solidFill>
            <w14:schemeClr w14:val="bg1">
              <w14:alpha w14:val="50000"/>
              <w14:lumMod w14:val="75000"/>
            </w14:schemeClr>
          </w14:solidFill>
          <w14:prstDash w14:val="solid"/>
          <w14:round/>
        </w14:textOutline>
      </w:rPr>
    </w:pPr>
    <w:r>
      <w:rPr>
        <w:rFonts w:ascii="Arial" w:hAnsi="Arial" w:cs="Arial"/>
        <w:b/>
        <w:bCs/>
        <w:noProof/>
        <w:color w:val="333333"/>
        <w:sz w:val="52"/>
      </w:rPr>
      <w:drawing>
        <wp:anchor distT="0" distB="0" distL="114300" distR="114300" simplePos="0" relativeHeight="251658240" behindDoc="0" locked="0" layoutInCell="1" allowOverlap="1" wp14:anchorId="4ECD82E8" wp14:editId="3D23CDA1">
          <wp:simplePos x="0" y="0"/>
          <wp:positionH relativeFrom="column">
            <wp:posOffset>-348615</wp:posOffset>
          </wp:positionH>
          <wp:positionV relativeFrom="paragraph">
            <wp:posOffset>242252</wp:posOffset>
          </wp:positionV>
          <wp:extent cx="944880" cy="797243"/>
          <wp:effectExtent l="0" t="0" r="7620" b="3175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45724" cy="797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4C12E54" w14:textId="77777777" w:rsidR="00FE5480" w:rsidRPr="00EA1F12" w:rsidRDefault="00FE5480" w:rsidP="00EA1F12">
    <w:pPr>
      <w:pStyle w:val="Cabealho"/>
      <w:spacing w:after="120"/>
      <w:ind w:left="709"/>
      <w:jc w:val="center"/>
      <w:rPr>
        <w:rFonts w:ascii="Arial" w:eastAsia="Arial Unicode MS" w:hAnsi="Arial" w:cs="Arial"/>
        <w:bCs/>
        <w:color w:val="333333"/>
        <w:sz w:val="56"/>
        <w:u w:val="single"/>
      </w:rPr>
    </w:pPr>
    <w:r w:rsidRPr="00EA1F12">
      <w:rPr>
        <w:rFonts w:ascii="Arial" w:eastAsia="Arial Unicode MS" w:hAnsi="Arial" w:cs="Arial"/>
        <w:bCs/>
        <w:color w:val="333333"/>
        <w:sz w:val="56"/>
        <w:u w:val="single"/>
      </w:rPr>
      <w:t>Câmara Municipal de Cássia</w:t>
    </w:r>
  </w:p>
  <w:p w14:paraId="121B3857" w14:textId="77777777" w:rsidR="00FE5480" w:rsidRPr="00EA1F12" w:rsidRDefault="00FE5480" w:rsidP="00030988">
    <w:pPr>
      <w:pStyle w:val="Cabealho"/>
      <w:ind w:left="708"/>
      <w:jc w:val="center"/>
      <w:rPr>
        <w:rFonts w:ascii="Arial" w:eastAsia="Arial Unicode MS" w:hAnsi="Arial" w:cs="Arial"/>
        <w:bCs/>
        <w:color w:val="333333"/>
        <w:sz w:val="36"/>
      </w:rPr>
    </w:pPr>
    <w:r w:rsidRPr="00EA1F12">
      <w:rPr>
        <w:rFonts w:ascii="Arial" w:eastAsia="Arial Unicode MS" w:hAnsi="Arial" w:cs="Arial"/>
        <w:bCs/>
        <w:color w:val="333333"/>
        <w:sz w:val="24"/>
      </w:rPr>
      <w:t>Estado de Minas Gerais</w:t>
    </w:r>
  </w:p>
  <w:p w14:paraId="394D23B1" w14:textId="77777777" w:rsidR="00FE5480" w:rsidRPr="00EA1F12" w:rsidRDefault="00FE5480" w:rsidP="00030988">
    <w:pPr>
      <w:pStyle w:val="Cabealho"/>
      <w:ind w:left="708"/>
      <w:rPr>
        <w:rFonts w:ascii="Arial" w:hAnsi="Arial" w:cs="Arial"/>
        <w:sz w:val="24"/>
      </w:rPr>
    </w:pPr>
  </w:p>
  <w:p w14:paraId="5F5F1F15" w14:textId="77777777" w:rsidR="00E03D54" w:rsidRPr="00EA1F12" w:rsidRDefault="00E03D54" w:rsidP="00030988">
    <w:pPr>
      <w:pStyle w:val="Cabealho"/>
      <w:ind w:left="708"/>
      <w:rPr>
        <w:rFonts w:ascii="Arial" w:hAnsi="Arial" w:cs="Arial"/>
        <w:sz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activeWritingStyle w:appName="MSWord" w:lang="pt-BR" w:vendorID="1" w:dllVersion="513" w:checkStyle="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42D1"/>
    <w:rsid w:val="00030988"/>
    <w:rsid w:val="00032431"/>
    <w:rsid w:val="000379FF"/>
    <w:rsid w:val="00041890"/>
    <w:rsid w:val="00050296"/>
    <w:rsid w:val="000651D4"/>
    <w:rsid w:val="00074918"/>
    <w:rsid w:val="000D24AE"/>
    <w:rsid w:val="000D277A"/>
    <w:rsid w:val="00102CE0"/>
    <w:rsid w:val="001417ED"/>
    <w:rsid w:val="00155479"/>
    <w:rsid w:val="0017418A"/>
    <w:rsid w:val="0019604E"/>
    <w:rsid w:val="001D786A"/>
    <w:rsid w:val="001F1279"/>
    <w:rsid w:val="001F4675"/>
    <w:rsid w:val="00224E8A"/>
    <w:rsid w:val="0022584F"/>
    <w:rsid w:val="002423A9"/>
    <w:rsid w:val="00251BEF"/>
    <w:rsid w:val="00286146"/>
    <w:rsid w:val="002866F0"/>
    <w:rsid w:val="00291966"/>
    <w:rsid w:val="002C6766"/>
    <w:rsid w:val="002E1B5A"/>
    <w:rsid w:val="00310404"/>
    <w:rsid w:val="00332069"/>
    <w:rsid w:val="00360337"/>
    <w:rsid w:val="00372147"/>
    <w:rsid w:val="003810C2"/>
    <w:rsid w:val="00383C54"/>
    <w:rsid w:val="00384F82"/>
    <w:rsid w:val="00387F66"/>
    <w:rsid w:val="003905B2"/>
    <w:rsid w:val="003C0B48"/>
    <w:rsid w:val="003F1E6D"/>
    <w:rsid w:val="00415124"/>
    <w:rsid w:val="00420C9A"/>
    <w:rsid w:val="00437DED"/>
    <w:rsid w:val="00440A0A"/>
    <w:rsid w:val="004529C7"/>
    <w:rsid w:val="004A60D7"/>
    <w:rsid w:val="004A667A"/>
    <w:rsid w:val="0050395D"/>
    <w:rsid w:val="00506E57"/>
    <w:rsid w:val="00515AFC"/>
    <w:rsid w:val="005270E1"/>
    <w:rsid w:val="00531A8A"/>
    <w:rsid w:val="00532AE1"/>
    <w:rsid w:val="00535592"/>
    <w:rsid w:val="0058582D"/>
    <w:rsid w:val="00590BAF"/>
    <w:rsid w:val="005E5CD0"/>
    <w:rsid w:val="005F2CDA"/>
    <w:rsid w:val="005F6CB8"/>
    <w:rsid w:val="006007A3"/>
    <w:rsid w:val="006161DE"/>
    <w:rsid w:val="006250FD"/>
    <w:rsid w:val="006A2F94"/>
    <w:rsid w:val="006A4027"/>
    <w:rsid w:val="006C36D7"/>
    <w:rsid w:val="006E12A4"/>
    <w:rsid w:val="007218E8"/>
    <w:rsid w:val="00750186"/>
    <w:rsid w:val="00757307"/>
    <w:rsid w:val="007B0877"/>
    <w:rsid w:val="007B765D"/>
    <w:rsid w:val="008245D5"/>
    <w:rsid w:val="00832BF0"/>
    <w:rsid w:val="008525D6"/>
    <w:rsid w:val="00863CD3"/>
    <w:rsid w:val="008919DA"/>
    <w:rsid w:val="008B36CE"/>
    <w:rsid w:val="008B76D3"/>
    <w:rsid w:val="008C024E"/>
    <w:rsid w:val="008C339B"/>
    <w:rsid w:val="008D67D8"/>
    <w:rsid w:val="008D6878"/>
    <w:rsid w:val="008E2C64"/>
    <w:rsid w:val="008E2C6F"/>
    <w:rsid w:val="00901DB8"/>
    <w:rsid w:val="00911861"/>
    <w:rsid w:val="00920632"/>
    <w:rsid w:val="009278EC"/>
    <w:rsid w:val="009561AD"/>
    <w:rsid w:val="009624F5"/>
    <w:rsid w:val="00980D66"/>
    <w:rsid w:val="00990D1F"/>
    <w:rsid w:val="009A3E71"/>
    <w:rsid w:val="009B475A"/>
    <w:rsid w:val="00A32EAD"/>
    <w:rsid w:val="00A47DB9"/>
    <w:rsid w:val="00A73A11"/>
    <w:rsid w:val="00A75E42"/>
    <w:rsid w:val="00AB04AF"/>
    <w:rsid w:val="00AD54C2"/>
    <w:rsid w:val="00B1096E"/>
    <w:rsid w:val="00B200A8"/>
    <w:rsid w:val="00B31C47"/>
    <w:rsid w:val="00B81C62"/>
    <w:rsid w:val="00BA261E"/>
    <w:rsid w:val="00BC405C"/>
    <w:rsid w:val="00C10D6F"/>
    <w:rsid w:val="00C4675A"/>
    <w:rsid w:val="00C8392E"/>
    <w:rsid w:val="00CE42D1"/>
    <w:rsid w:val="00CF1B3A"/>
    <w:rsid w:val="00CF7445"/>
    <w:rsid w:val="00D40641"/>
    <w:rsid w:val="00D55516"/>
    <w:rsid w:val="00D7273A"/>
    <w:rsid w:val="00D96701"/>
    <w:rsid w:val="00DB2625"/>
    <w:rsid w:val="00DD1C3F"/>
    <w:rsid w:val="00DF36EB"/>
    <w:rsid w:val="00E03D54"/>
    <w:rsid w:val="00E34EE4"/>
    <w:rsid w:val="00E470E7"/>
    <w:rsid w:val="00E62601"/>
    <w:rsid w:val="00E62743"/>
    <w:rsid w:val="00E9011F"/>
    <w:rsid w:val="00EA1F12"/>
    <w:rsid w:val="00EA3CF8"/>
    <w:rsid w:val="00EC70DA"/>
    <w:rsid w:val="00EE4AE2"/>
    <w:rsid w:val="00F126AC"/>
    <w:rsid w:val="00F15E69"/>
    <w:rsid w:val="00F3229D"/>
    <w:rsid w:val="00F5138D"/>
    <w:rsid w:val="00F516FB"/>
    <w:rsid w:val="00FA3EF1"/>
    <w:rsid w:val="00FC090C"/>
    <w:rsid w:val="00FE4D21"/>
    <w:rsid w:val="00FE5480"/>
    <w:rsid w:val="00FE6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5089CFD1"/>
  <w15:docId w15:val="{D07C360D-EC52-4917-A2AD-5F5BC494BF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CE42D1"/>
    <w:pPr>
      <w:spacing w:after="200"/>
    </w:pPr>
    <w:rPr>
      <w:rFonts w:ascii="Arial" w:eastAsia="Calibri" w:hAnsi="Arial"/>
      <w:sz w:val="22"/>
      <w:szCs w:val="22"/>
      <w:lang w:eastAsia="en-US"/>
    </w:rPr>
  </w:style>
  <w:style w:type="paragraph" w:styleId="Ttulo1">
    <w:name w:val="heading 1"/>
    <w:basedOn w:val="Normal"/>
    <w:next w:val="Normal"/>
    <w:qFormat/>
    <w:rsid w:val="005F6CB8"/>
    <w:pPr>
      <w:keepNext/>
      <w:tabs>
        <w:tab w:val="left" w:pos="1276"/>
      </w:tabs>
      <w:spacing w:after="0" w:line="300" w:lineRule="exact"/>
      <w:outlineLvl w:val="0"/>
    </w:pPr>
    <w:rPr>
      <w:rFonts w:eastAsia="Times New Roman"/>
      <w:b/>
      <w:sz w:val="24"/>
      <w:szCs w:val="20"/>
      <w:lang w:eastAsia="pt-BR"/>
    </w:rPr>
  </w:style>
  <w:style w:type="paragraph" w:styleId="Ttulo4">
    <w:name w:val="heading 4"/>
    <w:basedOn w:val="Normal"/>
    <w:next w:val="Normal"/>
    <w:qFormat/>
    <w:rsid w:val="005F6CB8"/>
    <w:pPr>
      <w:keepNext/>
      <w:spacing w:after="0" w:line="360" w:lineRule="auto"/>
      <w:jc w:val="both"/>
      <w:outlineLvl w:val="3"/>
    </w:pPr>
    <w:rPr>
      <w:rFonts w:eastAsia="Times New Roman"/>
      <w:sz w:val="24"/>
      <w:szCs w:val="20"/>
      <w:lang w:eastAsia="pt-BR"/>
    </w:rPr>
  </w:style>
  <w:style w:type="paragraph" w:styleId="Ttulo5">
    <w:name w:val="heading 5"/>
    <w:basedOn w:val="Normal"/>
    <w:next w:val="Normal"/>
    <w:link w:val="Ttulo5Char"/>
    <w:qFormat/>
    <w:rsid w:val="000D24AE"/>
    <w:pPr>
      <w:suppressAutoHyphens/>
      <w:spacing w:before="240" w:after="60"/>
      <w:outlineLvl w:val="4"/>
    </w:pPr>
    <w:rPr>
      <w:rFonts w:ascii="Times New Roman" w:eastAsia="Times New Roman" w:hAnsi="Times New Roman"/>
      <w:b/>
      <w:bCs/>
      <w:i/>
      <w:iCs/>
      <w:sz w:val="26"/>
      <w:szCs w:val="26"/>
      <w:lang w:eastAsia="ar-SA"/>
    </w:rPr>
  </w:style>
  <w:style w:type="paragraph" w:styleId="Ttulo7">
    <w:name w:val="heading 7"/>
    <w:basedOn w:val="Normal"/>
    <w:next w:val="Normal"/>
    <w:qFormat/>
    <w:rsid w:val="005F6CB8"/>
    <w:pPr>
      <w:keepNext/>
      <w:spacing w:after="0" w:line="320" w:lineRule="exact"/>
      <w:ind w:right="-285"/>
      <w:jc w:val="both"/>
      <w:outlineLvl w:val="6"/>
    </w:pPr>
    <w:rPr>
      <w:rFonts w:eastAsia="Times New Roman"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aliases w:val=" Char"/>
    <w:basedOn w:val="Normal"/>
    <w:link w:val="CabealhoChar"/>
    <w:rsid w:val="00030988"/>
    <w:pPr>
      <w:tabs>
        <w:tab w:val="center" w:pos="4252"/>
        <w:tab w:val="right" w:pos="8504"/>
      </w:tabs>
      <w:spacing w:after="0"/>
    </w:pPr>
    <w:rPr>
      <w:rFonts w:ascii="Times New Roman" w:eastAsia="Times New Roman" w:hAnsi="Times New Roman"/>
      <w:sz w:val="20"/>
      <w:szCs w:val="20"/>
      <w:lang w:eastAsia="pt-BR"/>
    </w:rPr>
  </w:style>
  <w:style w:type="paragraph" w:styleId="Rodap">
    <w:name w:val="footer"/>
    <w:basedOn w:val="Normal"/>
    <w:rsid w:val="00030988"/>
    <w:pPr>
      <w:tabs>
        <w:tab w:val="center" w:pos="4252"/>
        <w:tab w:val="right" w:pos="8504"/>
      </w:tabs>
      <w:spacing w:after="0"/>
    </w:pPr>
    <w:rPr>
      <w:rFonts w:ascii="Times New Roman" w:eastAsia="Times New Roman" w:hAnsi="Times New Roman"/>
      <w:sz w:val="20"/>
      <w:szCs w:val="20"/>
      <w:lang w:eastAsia="pt-BR"/>
    </w:rPr>
  </w:style>
  <w:style w:type="paragraph" w:styleId="Recuodecorpodetexto">
    <w:name w:val="Body Text Indent"/>
    <w:basedOn w:val="Normal"/>
    <w:rsid w:val="005F6CB8"/>
    <w:pPr>
      <w:spacing w:after="0"/>
      <w:ind w:right="85" w:firstLine="3402"/>
      <w:jc w:val="both"/>
    </w:pPr>
    <w:rPr>
      <w:rFonts w:eastAsia="Times New Roman"/>
      <w:sz w:val="24"/>
      <w:szCs w:val="20"/>
      <w:lang w:eastAsia="pt-BR"/>
    </w:rPr>
  </w:style>
  <w:style w:type="paragraph" w:styleId="Recuodecorpodetexto2">
    <w:name w:val="Body Text Indent 2"/>
    <w:basedOn w:val="Normal"/>
    <w:rsid w:val="005F6CB8"/>
    <w:pPr>
      <w:spacing w:after="0" w:line="480" w:lineRule="auto"/>
      <w:ind w:firstLine="3686"/>
      <w:jc w:val="both"/>
    </w:pPr>
    <w:rPr>
      <w:rFonts w:eastAsia="Times New Roman"/>
      <w:sz w:val="24"/>
      <w:szCs w:val="20"/>
      <w:lang w:eastAsia="pt-BR"/>
    </w:rPr>
  </w:style>
  <w:style w:type="paragraph" w:styleId="Textodebalo">
    <w:name w:val="Balloon Text"/>
    <w:basedOn w:val="Normal"/>
    <w:link w:val="TextodebaloChar"/>
    <w:rsid w:val="008D6878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8D6878"/>
    <w:rPr>
      <w:rFonts w:ascii="Tahoma" w:hAnsi="Tahoma" w:cs="Tahoma"/>
      <w:sz w:val="16"/>
      <w:szCs w:val="16"/>
    </w:rPr>
  </w:style>
  <w:style w:type="character" w:customStyle="1" w:styleId="Ttulo5Char">
    <w:name w:val="Título 5 Char"/>
    <w:basedOn w:val="Fontepargpadro"/>
    <w:link w:val="Ttulo5"/>
    <w:rsid w:val="000D24AE"/>
    <w:rPr>
      <w:b/>
      <w:bCs/>
      <w:i/>
      <w:iCs/>
      <w:sz w:val="26"/>
      <w:szCs w:val="26"/>
      <w:lang w:eastAsia="ar-SA"/>
    </w:rPr>
  </w:style>
  <w:style w:type="character" w:customStyle="1" w:styleId="CabealhoChar">
    <w:name w:val="Cabeçalho Char"/>
    <w:aliases w:val=" Char Char"/>
    <w:link w:val="Cabealho"/>
    <w:rsid w:val="000D24AE"/>
  </w:style>
  <w:style w:type="character" w:styleId="Forte">
    <w:name w:val="Strong"/>
    <w:qFormat/>
    <w:rsid w:val="000D24A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206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DADOS%20II\Meus%20documentos\Documentos\Modelos%20Personalizados%20do%20Office\C&#226;mara%20(logo)%20cmc.dotx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Câmara (logo) cmc</Template>
  <TotalTime>3</TotalTime>
  <Pages>1</Pages>
  <Words>201</Words>
  <Characters>1087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Ofício nº (SEQUENCIA)– GPC</vt:lpstr>
    </vt:vector>
  </TitlesOfParts>
  <Company>Câmara Municipal de Cássia</Company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Ofício nº (SEQUENCIA)– GPC</dc:title>
  <dc:creator>SECRETARIA</dc:creator>
  <cp:lastModifiedBy>SECRETARIA CMC</cp:lastModifiedBy>
  <cp:revision>5</cp:revision>
  <cp:lastPrinted>2025-03-25T21:55:00Z</cp:lastPrinted>
  <dcterms:created xsi:type="dcterms:W3CDTF">2025-03-25T21:56:00Z</dcterms:created>
  <dcterms:modified xsi:type="dcterms:W3CDTF">2025-03-25T21:58:00Z</dcterms:modified>
</cp:coreProperties>
</file>